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29" w:after="0" w:line="275" w:lineRule="auto"/>
        <w:ind w:left="178" w:right="16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AHAN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BERBAS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BHA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230" w:right="1048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Wira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position w:val="8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position w:val="8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spacing w:val="17"/>
          <w:w w:val="100"/>
          <w:b/>
          <w:bCs/>
          <w:position w:val="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Rij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0"/>
        </w:rPr>
        <w:t>’yu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b/>
          <w:bCs/>
          <w:position w:val="8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b/>
          <w:bCs/>
          <w:position w:val="8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</w:r>
    </w:p>
    <w:p>
      <w:pPr>
        <w:spacing w:before="20" w:after="0" w:line="240" w:lineRule="auto"/>
        <w:ind w:left="806" w:right="62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9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9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40416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</w:p>
    <w:p>
      <w:pPr>
        <w:spacing w:before="41" w:after="0" w:line="240" w:lineRule="auto"/>
        <w:ind w:left="1553" w:right="137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FF"/>
          <w:spacing w:val="-58"/>
          <w:w w:val="100"/>
          <w:i/>
        </w:rPr>
        <w:t> 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uham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adri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jaa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003@G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ai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.C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om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00"/>
            <w:spacing w:val="0"/>
            <w:w w:val="100"/>
          </w:rPr>
        </w:r>
      </w:hyperlink>
    </w:p>
    <w:p>
      <w:pPr>
        <w:spacing w:before="28" w:after="0" w:line="240" w:lineRule="auto"/>
        <w:ind w:left="921" w:right="743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9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9"/>
        </w:rPr>
        <w:t>)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rding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hool,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40559,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na</w:t>
      </w:r>
    </w:p>
    <w:p>
      <w:pPr>
        <w:spacing w:before="41" w:after="0" w:line="240" w:lineRule="auto"/>
        <w:ind w:left="2249" w:right="207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41" w:after="0" w:line="271" w:lineRule="exact"/>
        <w:ind w:left="2633" w:right="245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0000FF"/>
          <w:i/>
          <w:position w:val="-1"/>
        </w:rPr>
      </w:r>
      <w:hyperlink r:id="rId6"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  <w:position w:val="-1"/>
          </w:rPr>
          <w:t>Azzams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  <w:position w:val="-1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  <w:position w:val="-1"/>
          </w:rPr>
          <w:t>ahidabdu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  <w:position w:val="-1"/>
          </w:rPr>
          <w:t>l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  <w:position w:val="-1"/>
          </w:rPr>
          <w:t>lah@Gmail.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  <w:position w:val="-1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  <w:position w:val="-1"/>
          </w:rPr>
          <w:t>om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position w:val="-1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00"/>
            <w:spacing w:val="0"/>
            <w:w w:val="100"/>
            <w:position w:val="0"/>
          </w:rPr>
        </w:r>
      </w:hyperlink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76" w:lineRule="auto"/>
        <w:ind w:left="117" w:right="6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ct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els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ese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ili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est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eir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elati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q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ite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els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itie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9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5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x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ate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ased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ati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els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esea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w,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ati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Data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6" w:lineRule="exact"/>
        <w:ind w:left="117" w:right="624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ed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esc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  <w:position w:val="-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  <w:position w:val="-1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  <w:position w:val="-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8" w:after="0" w:line="240" w:lineRule="auto"/>
        <w:ind w:left="3839" w:right="382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9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99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9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9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99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9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99"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4" w:after="0" w:line="240" w:lineRule="auto"/>
        <w:ind w:left="2176" w:right="2161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ials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9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9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1"/>
          <w:w w:val="9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-1"/>
          <w:w w:val="9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99"/>
        </w:rPr>
        <w:t>ati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3"/>
          <w:w w:val="9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02020"/>
          <w:spacing w:val="0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75" w:lineRule="auto"/>
        <w:ind w:left="117" w:right="6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b/>
          <w:bCs/>
        </w:rPr>
        <w:t>:</w:t>
      </w:r>
      <w:r>
        <w:rPr>
          <w:rFonts w:ascii="Times New Roman" w:hAnsi="Times New Roman" w:cs="Times New Roman" w:eastAsia="Times New Roman"/>
          <w:sz w:val="20"/>
          <w:szCs w:val="20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0"/>
          <w:szCs w:val="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itu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iri.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asil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al.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eliti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ar</w:t>
      </w:r>
      <w:r>
        <w:rPr>
          <w:rFonts w:ascii="Times New Roman" w:hAnsi="Times New Roman" w:cs="Times New Roman" w:eastAsia="Times New Roman"/>
          <w:sz w:val="20"/>
          <w:szCs w:val="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asi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ela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lit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f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" w:after="0" w:line="240" w:lineRule="auto"/>
        <w:ind w:left="3815" w:right="379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Kata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ci: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4" w:after="0" w:line="240" w:lineRule="auto"/>
        <w:ind w:left="2197" w:right="2184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4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b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spacing w:val="3"/>
          <w:w w:val="9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658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6" w:lineRule="auto"/>
        <w:ind w:left="117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dibentuk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wujudk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2001: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</w:p>
    <w:p>
      <w:pPr>
        <w:spacing w:before="3" w:after="0" w:line="275" w:lineRule="auto"/>
        <w:ind w:left="117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ristal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wujud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wt.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dianut.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tuhan,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niat,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type w:val="continuous"/>
          <w:pgSz w:w="11920" w:h="16860"/>
          <w:pgMar w:top="1580" w:bottom="280" w:left="1640" w:right="16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76" w:lineRule="auto"/>
        <w:ind w:left="117" w:right="37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dikaitkan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</w:p>
    <w:p>
      <w:pPr>
        <w:spacing w:before="0" w:after="0" w:line="276" w:lineRule="auto"/>
        <w:ind w:left="117" w:right="37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kikat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man.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(Sudjan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1989: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28).</w:t>
      </w:r>
    </w:p>
    <w:p>
      <w:pPr>
        <w:spacing w:before="1" w:after="0" w:line="276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auto"/>
        <w:ind w:left="117" w:right="37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2008: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</w:p>
    <w:p>
      <w:pPr>
        <w:spacing w:before="1" w:after="0" w:line="276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u.</w:t>
      </w:r>
    </w:p>
    <w:p>
      <w:pPr>
        <w:spacing w:before="1" w:after="0" w:line="276" w:lineRule="auto"/>
        <w:ind w:left="117" w:right="37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omponen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117" w:right="37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ndudkung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121).</w:t>
      </w:r>
    </w:p>
    <w:p>
      <w:pPr>
        <w:spacing w:before="0" w:after="0" w:line="275" w:lineRule="auto"/>
        <w:ind w:left="117" w:right="37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</w:p>
    <w:p>
      <w:pPr>
        <w:jc w:val="both"/>
        <w:spacing w:after="0"/>
        <w:sectPr>
          <w:pgNumType w:start="14"/>
          <w:pgMar w:header="745" w:footer="1044" w:top="980" w:bottom="1240" w:left="1640" w:right="1320"/>
          <w:headerReference w:type="even" r:id="rId7"/>
          <w:headerReference w:type="odd" r:id="rId8"/>
          <w:footerReference w:type="even" r:id="rId9"/>
          <w:footerReference w:type="odd" r:id="rId10"/>
          <w:pgSz w:w="11920" w:h="1686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3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auto"/>
        <w:ind w:left="117" w:right="37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tran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nowledge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alue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h/h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kmah,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robl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Cianju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117" w:right="37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judul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GEM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BAH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AJAR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PEM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EJA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KEBU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BER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MUL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BH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ANJ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i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705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ETODO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76" w:lineRule="auto"/>
        <w:ind w:left="117" w:right="37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kokoh,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1" w:after="0" w:line="276" w:lineRule="auto"/>
        <w:ind w:left="117" w:right="37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Moleo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nomena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ripsi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lamiah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Moleon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3" w:after="0" w:line="240" w:lineRule="auto"/>
        <w:ind w:left="117" w:right="79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</w:p>
    <w:p>
      <w:pPr>
        <w:jc w:val="both"/>
        <w:spacing w:after="0"/>
        <w:sectPr>
          <w:pgMar w:header="745" w:footer="1044" w:top="1280" w:bottom="1220" w:left="1640" w:right="132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76" w:lineRule="auto"/>
        <w:ind w:left="117" w:right="9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kokoh,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Dimana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7" w:lineRule="auto"/>
        <w:ind w:left="117" w:right="9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6" w:lineRule="exact"/>
        <w:ind w:left="213" w:right="-20"/>
        <w:jc w:val="left"/>
        <w:tabs>
          <w:tab w:pos="6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ma)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</w:p>
    <w:p>
      <w:pPr>
        <w:spacing w:before="41" w:after="0" w:line="276" w:lineRule="auto"/>
        <w:ind w:left="684" w:right="9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609" w:right="675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</w:p>
    <w:p>
      <w:pPr>
        <w:spacing w:before="41" w:after="0" w:line="276" w:lineRule="auto"/>
        <w:ind w:left="684" w:right="96" w:firstLine="62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Cianjur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jur.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posisi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membutuhkan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leksi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onteks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40" w:lineRule="auto"/>
        <w:ind w:left="609" w:right="657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76" w:lineRule="auto"/>
        <w:ind w:left="609" w:right="9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Cianju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auto"/>
        <w:ind w:left="684" w:right="97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rtulis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fokus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5" w:lineRule="auto"/>
        <w:ind w:left="1111" w:right="92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uku-buku,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skripsi,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spacing w:before="1" w:after="0" w:line="276" w:lineRule="auto"/>
        <w:ind w:left="1111" w:right="94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rtulis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fokus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dieksplor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ibadi.</w:t>
      </w:r>
    </w:p>
    <w:p>
      <w:pPr>
        <w:jc w:val="both"/>
        <w:spacing w:after="0"/>
        <w:sectPr>
          <w:pgMar w:header="745" w:footer="1044" w:top="980" w:bottom="1240" w:left="1640" w:right="1600"/>
          <w:pgSz w:w="11920" w:h="1686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6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si),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76" w:lineRule="auto"/>
        <w:ind w:left="825" w:right="372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rtisan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participant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r)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pisah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</w:p>
    <w:p>
      <w:pPr>
        <w:spacing w:before="1" w:after="0" w:line="276" w:lineRule="auto"/>
        <w:ind w:left="825" w:right="374" w:firstLine="-360"/>
        <w:jc w:val="both"/>
        <w:tabs>
          <w:tab w:pos="18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Guba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ivasi,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lain-lain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konstruksi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mve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konstruksi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76" w:lineRule="auto"/>
        <w:ind w:left="825" w:right="375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Dokum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okumen.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struktur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nisasi,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AJI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6" w:lineRule="auto"/>
        <w:ind w:left="117" w:right="37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rimba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pinan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jasm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menuju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hmad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2001: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91)</w:t>
      </w:r>
    </w:p>
    <w:p>
      <w:pPr>
        <w:spacing w:before="1" w:after="0" w:line="276" w:lineRule="auto"/>
        <w:ind w:left="117" w:right="37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kwa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40" w:lineRule="auto"/>
        <w:ind w:left="83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</w:p>
    <w:p>
      <w:pPr>
        <w:jc w:val="left"/>
        <w:spacing w:after="0"/>
        <w:sectPr>
          <w:pgMar w:header="745" w:footer="1044" w:top="1280" w:bottom="1220" w:left="1640" w:right="132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76" w:lineRule="auto"/>
        <w:ind w:left="117" w:right="9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Ambival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person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1" w:after="0" w:line="276" w:lineRule="auto"/>
        <w:ind w:left="117" w:right="9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ujudkan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0" w:after="0" w:line="276" w:lineRule="auto"/>
        <w:ind w:left="117" w:right="9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sifikasi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6" w:lineRule="auto"/>
        <w:ind w:left="117" w:right="9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0" w:after="0" w:line="276" w:lineRule="auto"/>
        <w:ind w:left="117" w:right="9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dikelol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dinamis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fekt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2002: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38).</w:t>
      </w:r>
    </w:p>
    <w:p>
      <w:pPr>
        <w:spacing w:before="1" w:after="0" w:line="276" w:lineRule="auto"/>
        <w:ind w:left="117" w:right="9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keisl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</w:p>
    <w:p>
      <w:pPr>
        <w:spacing w:before="0" w:after="0" w:line="275" w:lineRule="auto"/>
        <w:ind w:left="117" w:right="92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radaban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</w:p>
    <w:p>
      <w:pPr>
        <w:jc w:val="both"/>
        <w:spacing w:after="0"/>
        <w:sectPr>
          <w:pgMar w:header="745" w:footer="1044" w:top="980" w:bottom="1240" w:left="1640" w:right="1600"/>
          <w:pgSz w:w="11920" w:h="1686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5" w:lineRule="auto"/>
        <w:ind w:left="117" w:right="3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color w:val="0000FF"/>
          <w:spacing w:val="-1"/>
          <w:w w:val="100"/>
          <w:i/>
        </w:rPr>
      </w:r>
      <w:hyperlink r:id="rId11"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ht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p://hi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sto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  <w:t>r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i/>
            <w:u w:val="single" w:color="0000FF"/>
          </w:rPr>
          <w:t>.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mult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ply.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om/jour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nal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  <w:t>/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0"/>
            <w:w w:val="100"/>
            <w:i/>
            <w:u w:val="single" w:color="0000FF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  <w:t>t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1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3"/>
            <w:w w:val="100"/>
            <w:i/>
            <w:u w:val="single" w:color="0000FF"/>
          </w:rPr>
          <w:t>e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-3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i/>
            <w:u w:val="single" w:color="0000FF"/>
          </w:rPr>
          <w:t>m</w:t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i/>
            <w:u w:val="single" w:color="0000FF"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i/>
          </w:rPr>
        </w:r>
        <w:r>
          <w:rPr>
            <w:rFonts w:ascii="Times New Roman" w:hAnsi="Times New Roman" w:cs="Times New Roman" w:eastAsia="Times New Roman"/>
            <w:sz w:val="24"/>
            <w:szCs w:val="24"/>
            <w:color w:val="0000FF"/>
            <w:spacing w:val="2"/>
            <w:w w:val="100"/>
            <w:i/>
          </w:rPr>
        </w:r>
      </w:hyperlink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Oktob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  <w:t>08).</w:t>
      </w:r>
    </w:p>
    <w:p>
      <w:pPr>
        <w:spacing w:before="4" w:after="0" w:line="275" w:lineRule="auto"/>
        <w:ind w:left="117" w:right="37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rtumbuh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1" w:after="0" w:line="240" w:lineRule="auto"/>
        <w:ind w:left="117" w:right="79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2).</w:t>
      </w:r>
    </w:p>
    <w:p>
      <w:pPr>
        <w:spacing w:before="43" w:after="0" w:line="276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5" w:lineRule="auto"/>
        <w:ind w:left="117" w:right="37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kna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makna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imate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" w:after="0" w:line="276" w:lineRule="auto"/>
        <w:ind w:left="117" w:right="37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rmutu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suatu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pikir,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auto"/>
        <w:ind w:left="117" w:right="37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utuh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difinisi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malik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susun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unsur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003: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14)</w:t>
      </w:r>
    </w:p>
    <w:p>
      <w:pPr>
        <w:spacing w:before="0" w:after="0" w:line="275" w:lineRule="auto"/>
        <w:ind w:left="117" w:right="37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Cianjur</w:t>
      </w:r>
      <w:r>
        <w:rPr>
          <w:rFonts w:ascii="Times New Roman" w:hAnsi="Times New Roman" w:cs="Times New Roman" w:eastAsia="Times New Roman"/>
          <w:sz w:val="24"/>
          <w:szCs w:val="24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dikaji,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khusus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Cianjur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struktur,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Cianju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745" w:footer="1044" w:top="1280" w:bottom="1220" w:left="1640" w:right="1320"/>
          <w:pgSz w:w="11920" w:h="168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76" w:lineRule="auto"/>
        <w:ind w:left="117" w:right="9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model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sional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phone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ndiri.</w:t>
      </w:r>
    </w:p>
    <w:p>
      <w:pPr>
        <w:spacing w:before="1" w:after="0" w:line="276" w:lineRule="auto"/>
        <w:ind w:left="117" w:right="9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menikmati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75" w:lineRule="auto"/>
        <w:ind w:left="117" w:right="93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dibentuk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9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6" w:lineRule="auto"/>
        <w:ind w:left="117" w:right="9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klaktif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rkomunik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mpok.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    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(one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rdi,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2001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Islam,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radisi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uju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96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Baru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4" w:after="0" w:line="275" w:lineRule="auto"/>
        <w:ind w:left="117" w:right="9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2012,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radaban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Husn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7" w:right="-20"/>
        <w:jc w:val="left"/>
        <w:tabs>
          <w:tab w:pos="820" w:val="left"/>
          <w:tab w:pos="12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2007,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Suatu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ternatif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mabagan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3" w:after="0" w:line="240" w:lineRule="auto"/>
        <w:ind w:left="8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jarah.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Standar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Guru,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</w:p>
    <w:p>
      <w:pPr>
        <w:spacing w:before="41" w:after="0" w:line="240" w:lineRule="auto"/>
        <w:ind w:left="8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Rusman,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BELA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Profesionalisme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3" w:after="0" w:line="240" w:lineRule="auto"/>
        <w:ind w:left="96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rs)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udjan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2004.</w:t>
      </w:r>
      <w:r>
        <w:rPr>
          <w:rFonts w:ascii="Times New Roman" w:hAnsi="Times New Roman" w:cs="Times New Roman" w:eastAsia="Times New Roman"/>
          <w:sz w:val="24"/>
          <w:szCs w:val="24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aian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inar</w:t>
      </w:r>
    </w:p>
    <w:p>
      <w:pPr>
        <w:spacing w:before="41" w:after="0" w:line="240" w:lineRule="auto"/>
        <w:ind w:left="96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nsindo.</w:t>
      </w:r>
    </w:p>
    <w:p>
      <w:pPr>
        <w:jc w:val="left"/>
        <w:spacing w:after="0"/>
        <w:sectPr>
          <w:pgMar w:header="745" w:footer="1044" w:top="980" w:bottom="1240" w:left="1640" w:right="1600"/>
          <w:pgSz w:w="11920" w:h="16860"/>
        </w:sectPr>
      </w:pPr>
      <w:rPr/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fsir,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2011.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</w:p>
    <w:p>
      <w:pPr>
        <w:spacing w:before="41" w:after="0" w:line="240" w:lineRule="auto"/>
        <w:ind w:left="110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rspe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</w:p>
    <w:p>
      <w:pPr>
        <w:spacing w:before="43" w:after="0" w:line="240" w:lineRule="auto"/>
        <w:ind w:left="82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41" w:after="0" w:line="240" w:lineRule="auto"/>
        <w:ind w:left="11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2003,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Kurikulum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sectPr>
      <w:pgMar w:header="745" w:footer="1044" w:top="1280" w:bottom="1220" w:left="1640" w:right="1320"/>
      <w:pgSz w:w="11920" w:h="16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8.823914pt;width:16.000001pt;height:14pt;mso-position-horizontal-relative:page;mso-position-vertical-relative:page;z-index:-233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4.510010pt;margin-top:778.823914pt;width:216.140007pt;height:14pt;mso-position-horizontal-relative:page;mso-position-vertical-relative:page;z-index:-232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Att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ulab,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V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olu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59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or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018/1439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5.863998pt;margin-top:779.063904pt;width:16.000001pt;height:14pt;mso-position-horizontal-relative:page;mso-position-vertical-relative:page;z-index:-231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8.309998pt;margin-top:779.063904pt;width:216.272008pt;height:14pt;mso-position-horizontal-relative:page;mso-position-vertical-relative:page;z-index:-230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Atthu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b,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Volume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: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Nomor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2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018/1439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6.863998pt;margin-top:36.263893pt;width:274.810008pt;height:14pt;mso-position-horizontal-relative:page;mso-position-vertical-relative:page;z-index:-235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ndra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W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ira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C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ra,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j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l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Qu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rota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’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5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uni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4.390015pt;margin-top:51.983894pt;width:154.136007pt;height:14pt;mso-position-horizontal-relative:page;mso-position-vertical-relative:page;z-index:-234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1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e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3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2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h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Aj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1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r….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uhammadrijaal003@gmail.com" TargetMode="External"/><Relationship Id="rId6" Type="http://schemas.openxmlformats.org/officeDocument/2006/relationships/hyperlink" Target="mailto:azzamsyahidabdullah@gmail.com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yperlink" Target="http://history.multiply.com/journal/ite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2019-07-03T14:21:34Z</dcterms:created>
  <dcterms:modified xsi:type="dcterms:W3CDTF">2019-07-03T14:21:34Z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2019-02-15T00:00:00Z</vt:filetime>
  </property>
  <property fmtid="{D5CDD505-2E9C-101B-9397-08002B2CF9AE}" pid="3" name="LastSaved">
    <vt:filetime>2019-07-03T00:00:00Z</vt:filetime>
  </property>
</Properties>
</file>